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7AAB7" w14:textId="15D2CF46" w:rsidR="00EA398F" w:rsidRPr="00F06734" w:rsidRDefault="00F06734" w:rsidP="00F06734">
      <w:pPr>
        <w:jc w:val="right"/>
        <w:rPr>
          <w:rFonts w:asciiTheme="minorEastAsia" w:hAnsiTheme="minorEastAsia"/>
          <w:sz w:val="24"/>
        </w:rPr>
      </w:pPr>
      <w:r w:rsidRPr="00F06734">
        <w:rPr>
          <w:rFonts w:asciiTheme="minorEastAsia" w:hAnsiTheme="minorEastAsia" w:hint="eastAsia"/>
          <w:sz w:val="24"/>
        </w:rPr>
        <w:t>令和</w:t>
      </w:r>
      <w:r w:rsidR="00634E9A">
        <w:rPr>
          <w:rFonts w:asciiTheme="minorEastAsia" w:hAnsiTheme="minorEastAsia" w:hint="eastAsia"/>
          <w:sz w:val="24"/>
        </w:rPr>
        <w:t>８</w:t>
      </w:r>
      <w:r w:rsidRPr="00F06734">
        <w:rPr>
          <w:rFonts w:asciiTheme="minorEastAsia" w:hAnsiTheme="minorEastAsia" w:hint="eastAsia"/>
          <w:sz w:val="24"/>
        </w:rPr>
        <w:t>年</w:t>
      </w:r>
      <w:r w:rsidR="00776447">
        <w:rPr>
          <w:rFonts w:asciiTheme="minorEastAsia" w:hAnsiTheme="minorEastAsia" w:hint="eastAsia"/>
          <w:sz w:val="24"/>
        </w:rPr>
        <w:t xml:space="preserve">　　</w:t>
      </w:r>
      <w:r w:rsidRPr="00F06734">
        <w:rPr>
          <w:rFonts w:asciiTheme="minorEastAsia" w:hAnsiTheme="minorEastAsia" w:hint="eastAsia"/>
          <w:sz w:val="24"/>
        </w:rPr>
        <w:t>月</w:t>
      </w:r>
      <w:r>
        <w:rPr>
          <w:rFonts w:asciiTheme="minorEastAsia" w:hAnsiTheme="minorEastAsia" w:hint="eastAsia"/>
          <w:sz w:val="24"/>
        </w:rPr>
        <w:t xml:space="preserve">　</w:t>
      </w:r>
      <w:r w:rsidRPr="00F06734">
        <w:rPr>
          <w:rFonts w:asciiTheme="minorEastAsia" w:hAnsiTheme="minorEastAsia" w:hint="eastAsia"/>
          <w:sz w:val="24"/>
        </w:rPr>
        <w:t xml:space="preserve">　日</w:t>
      </w:r>
    </w:p>
    <w:p w14:paraId="6EECDD29" w14:textId="77777777" w:rsidR="00F06734" w:rsidRPr="00F06734" w:rsidRDefault="00F06734" w:rsidP="00F06734">
      <w:pPr>
        <w:jc w:val="center"/>
        <w:rPr>
          <w:rFonts w:asciiTheme="minorEastAsia" w:hAnsiTheme="minorEastAsia"/>
          <w:sz w:val="32"/>
        </w:rPr>
      </w:pPr>
      <w:r w:rsidRPr="00F06734">
        <w:rPr>
          <w:rFonts w:asciiTheme="minorEastAsia" w:hAnsiTheme="minorEastAsia" w:hint="eastAsia"/>
          <w:sz w:val="32"/>
        </w:rPr>
        <w:t>地域計画（案）についての意見書</w:t>
      </w:r>
    </w:p>
    <w:p w14:paraId="0FED4DF5" w14:textId="77777777" w:rsidR="00F06734" w:rsidRPr="00F06734" w:rsidRDefault="00F06734" w:rsidP="006C0347">
      <w:pPr>
        <w:rPr>
          <w:rFonts w:asciiTheme="minorEastAsia" w:hAnsiTheme="minorEastAsia"/>
          <w:sz w:val="32"/>
        </w:rPr>
      </w:pPr>
      <w:r w:rsidRPr="00F06734">
        <w:rPr>
          <w:rFonts w:asciiTheme="minorEastAsia" w:hAnsiTheme="minorEastAsia" w:hint="eastAsia"/>
          <w:sz w:val="32"/>
        </w:rPr>
        <w:t>１　意見書提出者</w:t>
      </w:r>
    </w:p>
    <w:p w14:paraId="1DD45E63" w14:textId="77777777" w:rsidR="00F06734" w:rsidRPr="00F06734" w:rsidRDefault="00F06734" w:rsidP="00453C29">
      <w:pPr>
        <w:ind w:firstLineChars="300" w:firstLine="840"/>
        <w:rPr>
          <w:rFonts w:asciiTheme="minorEastAsia" w:hAnsiTheme="minorEastAsia"/>
          <w:sz w:val="28"/>
          <w:u w:val="single"/>
        </w:rPr>
      </w:pPr>
      <w:r w:rsidRPr="00F06734">
        <w:rPr>
          <w:rFonts w:asciiTheme="minorEastAsia" w:hAnsiTheme="minorEastAsia" w:hint="eastAsia"/>
          <w:sz w:val="28"/>
          <w:u w:val="single"/>
        </w:rPr>
        <w:t xml:space="preserve">氏　　　　　名：　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　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　　　</w:t>
      </w:r>
    </w:p>
    <w:p w14:paraId="7735C026" w14:textId="77777777" w:rsidR="00F06734" w:rsidRPr="00F06734" w:rsidRDefault="00F06734" w:rsidP="00F06734">
      <w:pPr>
        <w:ind w:firstLineChars="300" w:firstLine="840"/>
        <w:rPr>
          <w:rFonts w:asciiTheme="minorEastAsia" w:hAnsiTheme="minorEastAsia"/>
          <w:sz w:val="28"/>
          <w:u w:val="single"/>
        </w:rPr>
      </w:pPr>
      <w:r w:rsidRPr="00F06734">
        <w:rPr>
          <w:rFonts w:asciiTheme="minorEastAsia" w:hAnsiTheme="minorEastAsia" w:hint="eastAsia"/>
          <w:sz w:val="28"/>
          <w:u w:val="single"/>
        </w:rPr>
        <w:t xml:space="preserve">住　　　　　所：　　　　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　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　　</w:t>
      </w:r>
    </w:p>
    <w:p w14:paraId="641956E2" w14:textId="77777777" w:rsidR="00F06734" w:rsidRPr="00F06734" w:rsidRDefault="00F06734" w:rsidP="00F06734">
      <w:pPr>
        <w:ind w:firstLineChars="300" w:firstLine="840"/>
        <w:rPr>
          <w:rFonts w:asciiTheme="minorEastAsia" w:hAnsiTheme="minorEastAsia"/>
          <w:sz w:val="28"/>
          <w:u w:val="single"/>
        </w:rPr>
      </w:pPr>
      <w:r w:rsidRPr="00F06734">
        <w:rPr>
          <w:rFonts w:asciiTheme="minorEastAsia" w:hAnsiTheme="minorEastAsia" w:hint="eastAsia"/>
          <w:sz w:val="28"/>
          <w:u w:val="single"/>
        </w:rPr>
        <w:t xml:space="preserve">連　　絡　　先：　　　　　　　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　　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　</w:t>
      </w:r>
    </w:p>
    <w:p w14:paraId="3B26F74A" w14:textId="77777777" w:rsidR="00F06734" w:rsidRPr="00F06734" w:rsidRDefault="00F06734" w:rsidP="00F06734">
      <w:pPr>
        <w:ind w:firstLineChars="300" w:firstLine="840"/>
        <w:rPr>
          <w:rFonts w:asciiTheme="minorEastAsia" w:hAnsiTheme="minorEastAsia"/>
          <w:sz w:val="28"/>
          <w:u w:val="single"/>
        </w:rPr>
      </w:pPr>
      <w:r w:rsidRPr="00F06734">
        <w:rPr>
          <w:rFonts w:asciiTheme="minorEastAsia" w:hAnsiTheme="minorEastAsia" w:hint="eastAsia"/>
          <w:sz w:val="28"/>
          <w:u w:val="single"/>
        </w:rPr>
        <w:t xml:space="preserve">該　当　地　区：　　　　　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　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</w:t>
      </w:r>
    </w:p>
    <w:p w14:paraId="60E9ADE5" w14:textId="77777777" w:rsidR="00F06734" w:rsidRPr="00F06734" w:rsidRDefault="00F06734" w:rsidP="00F06734">
      <w:pPr>
        <w:ind w:firstLineChars="300" w:firstLine="840"/>
        <w:rPr>
          <w:rFonts w:asciiTheme="minorEastAsia" w:hAnsiTheme="minorEastAsia"/>
          <w:sz w:val="28"/>
          <w:u w:val="single"/>
        </w:rPr>
      </w:pPr>
      <w:r w:rsidRPr="00F06734">
        <w:rPr>
          <w:rFonts w:asciiTheme="minorEastAsia" w:hAnsiTheme="minorEastAsia" w:hint="eastAsia"/>
          <w:sz w:val="28"/>
          <w:u w:val="single"/>
        </w:rPr>
        <w:t>利害関係</w:t>
      </w:r>
      <w:r w:rsidR="005B0206">
        <w:rPr>
          <w:rFonts w:asciiTheme="minorEastAsia" w:hAnsiTheme="minorEastAsia" w:hint="eastAsia"/>
          <w:sz w:val="28"/>
          <w:u w:val="single"/>
        </w:rPr>
        <w:t>の内容</w:t>
      </w:r>
      <w:r w:rsidRPr="00F06734">
        <w:rPr>
          <w:rFonts w:asciiTheme="minorEastAsia" w:hAnsiTheme="minorEastAsia" w:hint="eastAsia"/>
          <w:sz w:val="28"/>
          <w:u w:val="single"/>
        </w:rPr>
        <w:t xml:space="preserve">：　　　　　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　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　　</w:t>
      </w:r>
      <w:r w:rsidR="00453C29">
        <w:rPr>
          <w:rFonts w:asciiTheme="minorEastAsia" w:hAnsiTheme="minorEastAsia" w:hint="eastAsia"/>
          <w:sz w:val="28"/>
          <w:u w:val="single"/>
        </w:rPr>
        <w:t xml:space="preserve">　</w:t>
      </w:r>
      <w:r w:rsidRPr="00F06734">
        <w:rPr>
          <w:rFonts w:asciiTheme="minorEastAsia" w:hAnsiTheme="minorEastAsia" w:hint="eastAsia"/>
          <w:sz w:val="28"/>
          <w:u w:val="single"/>
        </w:rPr>
        <w:t xml:space="preserve">　　</w:t>
      </w:r>
    </w:p>
    <w:p w14:paraId="7FC10620" w14:textId="77777777" w:rsidR="00F06734" w:rsidRPr="00F06734" w:rsidRDefault="00F06734" w:rsidP="006C0347">
      <w:pPr>
        <w:rPr>
          <w:rFonts w:asciiTheme="minorEastAsia" w:hAnsiTheme="minorEastAsia"/>
          <w:sz w:val="20"/>
        </w:rPr>
      </w:pPr>
    </w:p>
    <w:p w14:paraId="2B14F4F5" w14:textId="77777777" w:rsidR="00F06734" w:rsidRDefault="00453C29" w:rsidP="006C0347">
      <w:pPr>
        <w:rPr>
          <w:rFonts w:asciiTheme="minorEastAsia" w:hAnsiTheme="minorEastAsia"/>
          <w:sz w:val="32"/>
        </w:rPr>
      </w:pPr>
      <w:r>
        <w:rPr>
          <w:rFonts w:asciiTheme="minorEastAsia" w:hAnsiTheme="minor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8CABE" wp14:editId="4436CD4A">
                <wp:simplePos x="0" y="0"/>
                <wp:positionH relativeFrom="margin">
                  <wp:posOffset>121920</wp:posOffset>
                </wp:positionH>
                <wp:positionV relativeFrom="paragraph">
                  <wp:posOffset>434340</wp:posOffset>
                </wp:positionV>
                <wp:extent cx="5852160" cy="3177540"/>
                <wp:effectExtent l="0" t="0" r="1524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0" cy="317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EEF06B" w14:textId="77777777" w:rsidR="00453C29" w:rsidRDefault="00453C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.6pt;margin-top:34.2pt;width:460.8pt;height:25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" fillcolor="white [3201]" strokeweight=".5pt">
                <v:textbox>
                  <w:txbxContent>
                    <w:p w:rsidR="00453C29" w:rsidRDefault="00453C29"/>
                  </w:txbxContent>
                </v:textbox>
                <w10:wrap anchorx="margin"/>
              </v:shape>
            </w:pict>
          </mc:Fallback>
        </mc:AlternateContent>
      </w:r>
      <w:r w:rsidR="00F06734" w:rsidRPr="00F06734">
        <w:rPr>
          <w:rFonts w:asciiTheme="minorEastAsia" w:hAnsiTheme="minorEastAsia" w:hint="eastAsia"/>
          <w:sz w:val="32"/>
        </w:rPr>
        <w:t>２　意見の内容</w:t>
      </w:r>
    </w:p>
    <w:p w14:paraId="5E06343E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2F0F152D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70AC3357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193A8233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74A1A016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778769B8" w14:textId="77777777" w:rsidR="00453C29" w:rsidRDefault="00453C29" w:rsidP="006C0347">
      <w:pPr>
        <w:rPr>
          <w:rFonts w:asciiTheme="minorEastAsia" w:hAnsiTheme="minorEastAsia"/>
          <w:sz w:val="32"/>
        </w:rPr>
      </w:pPr>
    </w:p>
    <w:p w14:paraId="20EFB041" w14:textId="77777777" w:rsidR="00453C29" w:rsidRPr="00F06734" w:rsidRDefault="00453C29" w:rsidP="006C0347">
      <w:pPr>
        <w:rPr>
          <w:rFonts w:asciiTheme="minorEastAsia" w:hAnsiTheme="minorEastAsia"/>
          <w:sz w:val="32"/>
        </w:rPr>
      </w:pPr>
    </w:p>
    <w:p w14:paraId="2649838F" w14:textId="77777777" w:rsidR="00453C29" w:rsidRPr="00453C29" w:rsidRDefault="00F06734" w:rsidP="00F06734">
      <w:pPr>
        <w:ind w:firstLineChars="100" w:firstLine="180"/>
        <w:rPr>
          <w:rFonts w:asciiTheme="minorEastAsia" w:hAnsiTheme="minorEastAsia"/>
          <w:sz w:val="18"/>
        </w:rPr>
      </w:pPr>
      <w:r w:rsidRPr="00453C29">
        <w:rPr>
          <w:rFonts w:asciiTheme="minorEastAsia" w:hAnsiTheme="minorEastAsia" w:hint="eastAsia"/>
          <w:sz w:val="18"/>
        </w:rPr>
        <w:t>意見書を提出できるのは</w:t>
      </w:r>
      <w:r w:rsidR="006C0347" w:rsidRPr="00453C29">
        <w:rPr>
          <w:rFonts w:asciiTheme="minorEastAsia" w:hAnsiTheme="minorEastAsia" w:hint="eastAsia"/>
          <w:sz w:val="18"/>
        </w:rPr>
        <w:t>利害関係人</w:t>
      </w:r>
      <w:r w:rsidRPr="00453C29">
        <w:rPr>
          <w:rFonts w:asciiTheme="minorEastAsia" w:hAnsiTheme="minorEastAsia" w:hint="eastAsia"/>
          <w:sz w:val="18"/>
        </w:rPr>
        <w:t>のみとなります。</w:t>
      </w:r>
    </w:p>
    <w:p w14:paraId="6D48C589" w14:textId="77777777" w:rsidR="00453C29" w:rsidRPr="00453C29" w:rsidRDefault="00F06734" w:rsidP="00F06734">
      <w:pPr>
        <w:ind w:firstLineChars="100" w:firstLine="180"/>
        <w:rPr>
          <w:rFonts w:asciiTheme="minorEastAsia" w:hAnsiTheme="minorEastAsia"/>
          <w:sz w:val="18"/>
        </w:rPr>
      </w:pPr>
      <w:r w:rsidRPr="00453C29">
        <w:rPr>
          <w:rFonts w:asciiTheme="minorEastAsia" w:hAnsiTheme="minorEastAsia" w:hint="eastAsia"/>
          <w:sz w:val="18"/>
        </w:rPr>
        <w:t>矢巾町役場産業観光課まで提出してください。</w:t>
      </w:r>
    </w:p>
    <w:p w14:paraId="708B3665" w14:textId="77777777" w:rsidR="00453C29" w:rsidRPr="00453C29" w:rsidRDefault="00F06734" w:rsidP="00F06734">
      <w:pPr>
        <w:ind w:firstLineChars="100" w:firstLine="180"/>
        <w:rPr>
          <w:rFonts w:asciiTheme="minorEastAsia" w:hAnsiTheme="minorEastAsia"/>
          <w:sz w:val="18"/>
        </w:rPr>
      </w:pPr>
      <w:bookmarkStart w:id="0" w:name="_GoBack"/>
      <w:bookmarkEnd w:id="0"/>
      <w:r w:rsidRPr="00453C29">
        <w:rPr>
          <w:rFonts w:asciiTheme="minorEastAsia" w:hAnsiTheme="minorEastAsia" w:hint="eastAsia"/>
          <w:sz w:val="18"/>
        </w:rPr>
        <w:t>期限は縦覧期間満了の日</w:t>
      </w:r>
      <w:r w:rsidR="006C0347" w:rsidRPr="00453C29">
        <w:rPr>
          <w:rFonts w:asciiTheme="minorEastAsia" w:hAnsiTheme="minorEastAsia" w:hint="eastAsia"/>
          <w:sz w:val="18"/>
        </w:rPr>
        <w:t>までと</w:t>
      </w:r>
      <w:r w:rsidRPr="00453C29">
        <w:rPr>
          <w:rFonts w:asciiTheme="minorEastAsia" w:hAnsiTheme="minorEastAsia" w:hint="eastAsia"/>
          <w:sz w:val="18"/>
        </w:rPr>
        <w:t>し、</w:t>
      </w:r>
      <w:r w:rsidR="00453C29">
        <w:rPr>
          <w:rFonts w:asciiTheme="minorEastAsia" w:hAnsiTheme="minorEastAsia" w:hint="eastAsia"/>
          <w:sz w:val="18"/>
        </w:rPr>
        <w:t>郵送の場合は当日到着分</w:t>
      </w:r>
      <w:r w:rsidRPr="00453C29">
        <w:rPr>
          <w:rFonts w:asciiTheme="minorEastAsia" w:hAnsiTheme="minorEastAsia" w:hint="eastAsia"/>
          <w:sz w:val="18"/>
        </w:rPr>
        <w:t>まで受け付けます。</w:t>
      </w:r>
    </w:p>
    <w:p w14:paraId="27B2B116" w14:textId="77777777" w:rsidR="00453C29" w:rsidRPr="00453C29" w:rsidRDefault="00F06734" w:rsidP="00F06734">
      <w:pPr>
        <w:ind w:firstLineChars="100" w:firstLine="180"/>
        <w:rPr>
          <w:rFonts w:asciiTheme="minorEastAsia" w:hAnsiTheme="minorEastAsia"/>
          <w:sz w:val="18"/>
        </w:rPr>
      </w:pPr>
      <w:r w:rsidRPr="00453C29">
        <w:rPr>
          <w:rFonts w:asciiTheme="minorEastAsia" w:hAnsiTheme="minorEastAsia" w:hint="eastAsia"/>
          <w:sz w:val="18"/>
        </w:rPr>
        <w:t>地域計画</w:t>
      </w:r>
      <w:r w:rsidR="006C0347" w:rsidRPr="00453C29">
        <w:rPr>
          <w:rFonts w:asciiTheme="minorEastAsia" w:hAnsiTheme="minorEastAsia" w:hint="eastAsia"/>
          <w:sz w:val="18"/>
        </w:rPr>
        <w:t>の案に対する意見以外は提出でき</w:t>
      </w:r>
      <w:r w:rsidRPr="00453C29">
        <w:rPr>
          <w:rFonts w:asciiTheme="minorEastAsia" w:hAnsiTheme="minorEastAsia" w:hint="eastAsia"/>
          <w:sz w:val="18"/>
        </w:rPr>
        <w:t>ません。</w:t>
      </w:r>
    </w:p>
    <w:p w14:paraId="0D405E28" w14:textId="77777777" w:rsidR="006C0347" w:rsidRPr="00453C29" w:rsidRDefault="006C0347" w:rsidP="00F06734">
      <w:pPr>
        <w:ind w:firstLineChars="100" w:firstLine="180"/>
        <w:rPr>
          <w:rFonts w:asciiTheme="minorEastAsia" w:hAnsiTheme="minorEastAsia"/>
          <w:sz w:val="18"/>
        </w:rPr>
      </w:pPr>
      <w:r w:rsidRPr="00453C29">
        <w:rPr>
          <w:rFonts w:asciiTheme="minorEastAsia" w:hAnsiTheme="minorEastAsia" w:hint="eastAsia"/>
          <w:sz w:val="18"/>
        </w:rPr>
        <w:t>意見書に対する個別の回答は行わず、</w:t>
      </w:r>
      <w:r w:rsidR="00F06734" w:rsidRPr="00453C29">
        <w:rPr>
          <w:rFonts w:asciiTheme="minorEastAsia" w:hAnsiTheme="minorEastAsia" w:hint="eastAsia"/>
          <w:sz w:val="18"/>
        </w:rPr>
        <w:t>地域計画を公告する際に、意見の要旨及びその処理結果を併せて公告します</w:t>
      </w:r>
      <w:r w:rsidRPr="00453C29">
        <w:rPr>
          <w:rFonts w:asciiTheme="minorEastAsia" w:hAnsiTheme="minorEastAsia" w:hint="eastAsia"/>
          <w:sz w:val="18"/>
        </w:rPr>
        <w:t>。</w:t>
      </w:r>
    </w:p>
    <w:sectPr w:rsidR="006C0347" w:rsidRPr="00453C29" w:rsidSect="006C0347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B80D9" w14:textId="77777777" w:rsidR="0081782B" w:rsidRDefault="0081782B" w:rsidP="00A5358B">
      <w:r>
        <w:separator/>
      </w:r>
    </w:p>
  </w:endnote>
  <w:endnote w:type="continuationSeparator" w:id="0">
    <w:p w14:paraId="7C3131BD" w14:textId="77777777" w:rsidR="0081782B" w:rsidRDefault="0081782B" w:rsidP="00A5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06F9E" w14:textId="77777777" w:rsidR="0081782B" w:rsidRDefault="0081782B" w:rsidP="00A5358B">
      <w:r>
        <w:separator/>
      </w:r>
    </w:p>
  </w:footnote>
  <w:footnote w:type="continuationSeparator" w:id="0">
    <w:p w14:paraId="0A0174B3" w14:textId="77777777" w:rsidR="0081782B" w:rsidRDefault="0081782B" w:rsidP="00A53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F4C12"/>
    <w:multiLevelType w:val="hybridMultilevel"/>
    <w:tmpl w:val="A0D8E922"/>
    <w:lvl w:ilvl="0" w:tplc="8ED6524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47392A"/>
    <w:multiLevelType w:val="hybridMultilevel"/>
    <w:tmpl w:val="F4226E8C"/>
    <w:lvl w:ilvl="0" w:tplc="80722C46"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" w15:restartNumberingAfterBreak="0">
    <w:nsid w:val="7EF37AE4"/>
    <w:multiLevelType w:val="hybridMultilevel"/>
    <w:tmpl w:val="C63A2684"/>
    <w:lvl w:ilvl="0" w:tplc="02BC62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032"/>
    <w:rsid w:val="000069A1"/>
    <w:rsid w:val="000075E0"/>
    <w:rsid w:val="00020012"/>
    <w:rsid w:val="00036D47"/>
    <w:rsid w:val="0003787E"/>
    <w:rsid w:val="00046AE4"/>
    <w:rsid w:val="00073942"/>
    <w:rsid w:val="000816A7"/>
    <w:rsid w:val="000946E2"/>
    <w:rsid w:val="000A7D81"/>
    <w:rsid w:val="000F2810"/>
    <w:rsid w:val="000F449E"/>
    <w:rsid w:val="001462E8"/>
    <w:rsid w:val="00164F48"/>
    <w:rsid w:val="00207143"/>
    <w:rsid w:val="002225F6"/>
    <w:rsid w:val="002256E8"/>
    <w:rsid w:val="0023445D"/>
    <w:rsid w:val="002602CD"/>
    <w:rsid w:val="002E2487"/>
    <w:rsid w:val="003138BD"/>
    <w:rsid w:val="003212DC"/>
    <w:rsid w:val="00363F0E"/>
    <w:rsid w:val="003F1D90"/>
    <w:rsid w:val="003F6C1E"/>
    <w:rsid w:val="00447E56"/>
    <w:rsid w:val="00453C29"/>
    <w:rsid w:val="004716F0"/>
    <w:rsid w:val="004916F6"/>
    <w:rsid w:val="004F6090"/>
    <w:rsid w:val="00507143"/>
    <w:rsid w:val="005511C6"/>
    <w:rsid w:val="00596F13"/>
    <w:rsid w:val="005A3C73"/>
    <w:rsid w:val="005A7870"/>
    <w:rsid w:val="005B0206"/>
    <w:rsid w:val="00634E9A"/>
    <w:rsid w:val="006C0347"/>
    <w:rsid w:val="006C452D"/>
    <w:rsid w:val="00712AFB"/>
    <w:rsid w:val="007616D0"/>
    <w:rsid w:val="00776447"/>
    <w:rsid w:val="00785C51"/>
    <w:rsid w:val="007F6AE6"/>
    <w:rsid w:val="00801718"/>
    <w:rsid w:val="0081782B"/>
    <w:rsid w:val="008373BA"/>
    <w:rsid w:val="00855074"/>
    <w:rsid w:val="00887D99"/>
    <w:rsid w:val="008D3F81"/>
    <w:rsid w:val="008D753E"/>
    <w:rsid w:val="008F08BA"/>
    <w:rsid w:val="008F5FF1"/>
    <w:rsid w:val="00941ACE"/>
    <w:rsid w:val="009634A5"/>
    <w:rsid w:val="009713E9"/>
    <w:rsid w:val="0099146A"/>
    <w:rsid w:val="00A52F3C"/>
    <w:rsid w:val="00A5358B"/>
    <w:rsid w:val="00AB3017"/>
    <w:rsid w:val="00AE3515"/>
    <w:rsid w:val="00B313E6"/>
    <w:rsid w:val="00B90F53"/>
    <w:rsid w:val="00B94A19"/>
    <w:rsid w:val="00BA3940"/>
    <w:rsid w:val="00BA5A0A"/>
    <w:rsid w:val="00BF03E0"/>
    <w:rsid w:val="00C02635"/>
    <w:rsid w:val="00C24400"/>
    <w:rsid w:val="00C546FB"/>
    <w:rsid w:val="00C64E63"/>
    <w:rsid w:val="00C82980"/>
    <w:rsid w:val="00C95FB1"/>
    <w:rsid w:val="00CC328C"/>
    <w:rsid w:val="00CE68C3"/>
    <w:rsid w:val="00D21E3C"/>
    <w:rsid w:val="00D30946"/>
    <w:rsid w:val="00D63185"/>
    <w:rsid w:val="00D64A99"/>
    <w:rsid w:val="00DB2349"/>
    <w:rsid w:val="00DB76C7"/>
    <w:rsid w:val="00DC20F9"/>
    <w:rsid w:val="00DD3032"/>
    <w:rsid w:val="00E20563"/>
    <w:rsid w:val="00E27B43"/>
    <w:rsid w:val="00E7527C"/>
    <w:rsid w:val="00EA398F"/>
    <w:rsid w:val="00EA7059"/>
    <w:rsid w:val="00F06734"/>
    <w:rsid w:val="00F17BB1"/>
    <w:rsid w:val="00F30546"/>
    <w:rsid w:val="00F40A01"/>
    <w:rsid w:val="00F50515"/>
    <w:rsid w:val="00F512BD"/>
    <w:rsid w:val="00F84EDD"/>
    <w:rsid w:val="00FA7E38"/>
    <w:rsid w:val="00F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61A5E18"/>
  <w15:docId w15:val="{F478D023-EED9-4B35-894E-3225C030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5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358B"/>
  </w:style>
  <w:style w:type="paragraph" w:styleId="a5">
    <w:name w:val="footer"/>
    <w:basedOn w:val="a"/>
    <w:link w:val="a6"/>
    <w:uiPriority w:val="99"/>
    <w:unhideWhenUsed/>
    <w:rsid w:val="00A535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358B"/>
  </w:style>
  <w:style w:type="paragraph" w:styleId="a7">
    <w:name w:val="Date"/>
    <w:basedOn w:val="a"/>
    <w:next w:val="a"/>
    <w:link w:val="a8"/>
    <w:uiPriority w:val="99"/>
    <w:semiHidden/>
    <w:unhideWhenUsed/>
    <w:rsid w:val="00A5358B"/>
  </w:style>
  <w:style w:type="character" w:customStyle="1" w:styleId="a8">
    <w:name w:val="日付 (文字)"/>
    <w:basedOn w:val="a0"/>
    <w:link w:val="a7"/>
    <w:uiPriority w:val="99"/>
    <w:semiHidden/>
    <w:rsid w:val="00A5358B"/>
  </w:style>
  <w:style w:type="table" w:styleId="a9">
    <w:name w:val="Table Grid"/>
    <w:basedOn w:val="a1"/>
    <w:uiPriority w:val="59"/>
    <w:rsid w:val="00146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634A5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9713E9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9713E9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9713E9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9713E9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EA3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A39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7A83B-CA1E-4EB0-A986-5F7D7C65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D31E7CB.dotm</Template>
  <TotalTime>26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　淳志</dc:creator>
  <cp:lastModifiedBy>菅原　拓</cp:lastModifiedBy>
  <cp:revision>8</cp:revision>
  <cp:lastPrinted>2025-02-28T11:20:00Z</cp:lastPrinted>
  <dcterms:created xsi:type="dcterms:W3CDTF">2025-02-28T03:49:00Z</dcterms:created>
  <dcterms:modified xsi:type="dcterms:W3CDTF">2026-08-25T02:33:00Z</dcterms:modified>
</cp:coreProperties>
</file>